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การพิจารณาอนุญาตให้บุคคลภายนอกเข้าดูกิจการหรือติดต่อการงานกับเรือนจำ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เรือนจำจังหวัดพิจิตร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กระทรวงยุติธรรม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การพิจารณาอนุญาตให้บุคคลภายนอกเข้าดูกิจการหรือติดต่อการงานกับเรือนจำ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เรือนจำจังหวัดพิจิตร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ข้อบังคับกรมราชทัณฑ์ ว่าด้วยการเยี่ยมการติดต่อของบุคคลภายนอกต่อผู้ต้องขังและการเข้าดูกิจการหรือติดต่อการงานกับเรือนจำ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2555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-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8,580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9,150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5,430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27/07/2015 14:21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สำนักทัณฑวิทยา กรมราชทัณฑ์ กระทรวงยุติธรรม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222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นนทบุรี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สวนใหญ่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เมืองนนทบุรี 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นนทุบรี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11000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02 967 2222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706/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282197CE" w14:textId="77777777" w:rsidTr="009B7715">
        <w:tc>
          <w:tcPr>
            <w:tcW w:w="675" w:type="dxa"/>
          </w:tcPr>
          <w:p w14:paraId="256A0D29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087B3E9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เรือนจำจังหวัดพิจิตร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174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ถนนศรีมาลา ตำบลในเมือง อำเภอเมือง จังหวัดพิจิตร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0-5661-1035/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10DDF9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2C468323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ผู้ที่มีความประสงค์จะเข้าดูกิจการหรือติดต่อการงานกับเรือนจำ จะต้องมีหนังสือขออนุญาตมายังสำนักทัณฑวิทยา เรือนจำ ทัณฑสถาน สถานกักขัง หรือสถานกักกัน โดยระบุวัน เวลา สถานที่ พร้อมแนบรายชื่อคณะผู้เข้าดูกิจการของเรือนจำทั้งหมด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คคลภายนอกจะเข้าดูกิจการหรือติดต่อการงานกับเรือนจำได้ต่อเมื่อรับอนุญาตจากผู้บัญชาการเรือนจำหรือผู้ได้รับมอบหมายจากผู้บัญชาการเรือนจำ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บุคคลภายนอกที่จะเข้าดูกิจการหรือติดต่อการงานกับเรือนจำจะต้องปฏิบัติตนดังนี้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แต่งกายและมีกิริยาอันสุภาพ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ไม่พูดจากับผู้ต้องขัง เว้นแต่ได้รับอนุญาตจากพนักงานเจ้าหน้าที่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ต้องเข้าดูแต่ภายในอาณาเขต และกำหนดเวลาที่ทางการเรือนจำกำหนดให้ไว้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ุคคลภายนอกที่จะได้รับอนุญาตให้เข้าดูกิจการหรือติดต่อการงานกับเรือนจำในคราวหนึ่งจะมีจำนวนเท่าใด ให้ผู้บัญชาการเรือนจำพิจารณาตามความจำเป็นและเหมาะสมแก่สภาพการณ์ของเรือนจำ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เข้าดูกิจการหรือติดต่อการงานกับเรือนจำจะต้องนำบัตรประจำตัวประชาชนหรือบัตรที่ออกโดยทางราชการที่ปรากฎภาพถ่าย แสดงต่อพนักงานเจ้าหน้าที่และให้พนักงานเจ้าหน้าที่จดบันทึกข้อมูลบุคคลภายนอกผู้เข้าดูกิจการหรือติดต่อการงานกับเรือนจำ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กรณีเข้าดูกิจการหรือติดต่อการงานกับเรือนจำเป็นหมู่คณะ จะต้องมีหนังสือขออนุญาตจากหน่วยงานต้นสังกัด พร้อมแจ้งรายชื่อคณะผู้เข้าดูกิจการหรือติดต่อการงานกับเรือนจำทั้งหมดแสดงต่อพนักงานเจ้าหน้าที่และให้พนักงานเจ้าหน้าที่จดบันทึกข้อมูลบุคคลภายนอกผู้เข้าดูกิจการหรือติดต่อการงานกับเรือนจำ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7.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เจ้าหน้าที่จะทำการแจ้งผลการพิจารณาให้ทราบภายใน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t>: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ab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ผู้บัญชาการเรือนจำ ผู้อำนวยการทัณฑสถาน ผู้อำนวยการสถานที่กักขังผู้อำนวยการสถานกักกันมีอำนาจใช้ดุลยพินิจในการพิจารณาอนุญาต โดยคำนึงถึงสภาพแวดล้อม สภาวะการณ์ต่าง ๆ ภัยธรรมชาติ สภาวะอากาศ อาทิเช่น เกิดเหตุการณ์ไม่สงบจากการจลาจล การประท้วง ทั้งภายในและภายนอกเรือนจำ ทัณฑสถาน สถานกักขัง สถานกักกัน หรือเกิดภัยพิบัติทางธรรมชาติ และอัตรากำลังเจ้าหน้าที่ที่จะดูแลรักษาความปลอดภัยบุคคลภายนอกของเรือนจำ ทัณฑสถาน สถานกักขัง สถานกักกัน แห่งนั้น เป็นต้น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ab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บริการประชาชนเรียบร้อยแล้ว ทั้งนี้ ในกรณีที่คำขอหรือเอกสารหลักฐานไม่ครบถ้วน 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หรือมีความบกพร่องไม่สมบูรณ์ เป็นเหตุให้ไม่สามารถพิจารณาได้ เจ้าหน้าที่จะจัดทำบันทึกความบกพร่องของรายการเอกสารหรือเอกสารหลักฐานที่ต้องยื่นเพิ่มเติม โดยผู้ยื่นคำขอจะต้องดำเนินการแก้ไขและ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 มิเช่นนั้นจะถือว่าผู้ยื่นคำขอละทิ้งคำขอ โดยเจ้าหน้าที่และผู้ยื่นคำขอหรือผู้ได้รับมอบอำนาจจะลงนามบันทึกดังกล่าว 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ผู้บัญชาการเรือนจำจังหวัดพิจิตรลงนามอนุญาตหรือไม่อนุญาต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เรือนจำจังหวัดพิจิตร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33B2A4F" w14:textId="77777777" w:rsidTr="00313D38">
        <w:tc>
          <w:tcPr>
            <w:tcW w:w="675" w:type="dxa"/>
            <w:vAlign w:val="center"/>
          </w:tcPr>
          <w:p w14:paraId="2BC9754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AA41A0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487491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50C13A8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ผู้บัญชาการเรือนจำจังหวัดพิจิตรพิจารณาเพื่อมีคำสั่งอนุญาตหรือไม่อนุญาต</w:t>
            </w:r>
          </w:p>
          <w:p w14:paraId="7B5AEA1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9D49C2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C77456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เรือนจำจังหวัดพิจิตร</w:t>
            </w:r>
          </w:p>
        </w:tc>
        <w:tc>
          <w:tcPr>
            <w:tcW w:w="1799" w:type="dxa"/>
          </w:tcPr>
          <w:p w14:paraId="26AF6ED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B6BFFBB" w14:textId="77777777" w:rsidTr="00313D38">
        <w:tc>
          <w:tcPr>
            <w:tcW w:w="675" w:type="dxa"/>
            <w:vAlign w:val="center"/>
          </w:tcPr>
          <w:p w14:paraId="7FD2DF2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7C6EB4D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053DBB9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C5383A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ผู้บัญชาการเรือนจำจังหวัดพิจิตรลงนามอนุญาตหรือไม่อนุญาต</w:t>
            </w:r>
          </w:p>
          <w:p w14:paraId="1AEE5CA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566763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6D1471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เรือนจำจังหวัดพิจิตร</w:t>
            </w:r>
          </w:p>
        </w:tc>
        <w:tc>
          <w:tcPr>
            <w:tcW w:w="1799" w:type="dxa"/>
          </w:tcPr>
          <w:p w14:paraId="25A0F88D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บัตรประจำตัวประชาชนหรือบัตรที่ออกโดยทางราชการที่ปรากฎภาพถ่าย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หนังสือขออนุญาตจากหน่วยงานต้นสังกัดพร้อมรายชื่อคณะทั้งหมด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กรณีเป็นหมู่คณะ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ไม่คิดค่าธรรมเนียม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lastRenderedPageBreak/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กรมราชทัณฑ์ กระทรวงยุติธรรม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222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นนทบุรี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สวนใหญ่ 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เมืองนนทบุรี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11000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02 967 2222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41754699" w14:textId="77777777" w:rsidTr="00C1539D">
        <w:tc>
          <w:tcPr>
            <w:tcW w:w="534" w:type="dxa"/>
          </w:tcPr>
          <w:p w14:paraId="693E7FD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DBB9CA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เรือนจำ ทัณฑสถาน สถานกักกัน และสถานกักขัง ทั่วประเทศ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(77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จังหวัด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55443CF5" w14:textId="77777777" w:rsidTr="00C1539D">
        <w:tc>
          <w:tcPr>
            <w:tcW w:w="534" w:type="dxa"/>
          </w:tcPr>
          <w:p w14:paraId="4B22418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C39ECF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3"/>
      </w:tblGrid>
      <w:tr w:rsidR="00F064C0" w:rsidRPr="000C2AAC" w14:paraId="4FD1EB3C" w14:textId="77777777" w:rsidTr="00E00F3F">
        <w:trPr>
          <w:trHeight w:val="567"/>
        </w:trPr>
        <w:tc>
          <w:tcPr>
            <w:tcW w:w="10173" w:type="dxa"/>
            <w:vAlign w:val="center"/>
          </w:tcPr>
          <w:p w14:paraId="0CD12DAD" w14:textId="77777777" w:rsidR="00F064C0" w:rsidRPr="000C2AAC" w:rsidRDefault="00F064C0" w:rsidP="00686AAA">
            <w:pPr>
              <w:rPr>
                <w:rFonts w:asciiTheme="minorBidi" w:hAnsiTheme="minorBidi"/>
                <w:i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-</w:t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19/08/2558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นายวินัย พัดด้วง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นางเสาวเพ็ญ จำปาเป้า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กานดา วรมงคลชัย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C52880" w14:textId="77777777" w:rsidR="009947F1" w:rsidRDefault="009947F1" w:rsidP="00C81DB8">
      <w:pPr>
        <w:spacing w:after="0" w:line="240" w:lineRule="auto"/>
      </w:pPr>
      <w:r>
        <w:separator/>
      </w:r>
    </w:p>
  </w:endnote>
  <w:endnote w:type="continuationSeparator" w:id="0">
    <w:p w14:paraId="52324965" w14:textId="77777777" w:rsidR="009947F1" w:rsidRDefault="009947F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CF2A0" w14:textId="77777777" w:rsidR="009947F1" w:rsidRDefault="009947F1" w:rsidP="00C81DB8">
      <w:pPr>
        <w:spacing w:after="0" w:line="240" w:lineRule="auto"/>
      </w:pPr>
      <w:r>
        <w:separator/>
      </w:r>
    </w:p>
  </w:footnote>
  <w:footnote w:type="continuationSeparator" w:id="0">
    <w:p w14:paraId="6A9A7C38" w14:textId="77777777" w:rsidR="009947F1" w:rsidRDefault="009947F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44D9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B44D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47F1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B44D9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07A98-4AB5-4D14-9687-664130377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1</TotalTime>
  <Pages>5</Pages>
  <Words>921</Words>
  <Characters>5251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JRcom</Company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Smart</cp:lastModifiedBy>
  <cp:revision>2</cp:revision>
  <cp:lastPrinted>2015-03-02T15:12:00Z</cp:lastPrinted>
  <dcterms:created xsi:type="dcterms:W3CDTF">2015-08-19T02:07:00Z</dcterms:created>
  <dcterms:modified xsi:type="dcterms:W3CDTF">2015-08-19T02:07:00Z</dcterms:modified>
</cp:coreProperties>
</file>